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5B9E3" w14:textId="77777777" w:rsidR="008537DD" w:rsidRPr="008537DD" w:rsidRDefault="008537DD" w:rsidP="008537DD">
      <w:pPr>
        <w:pStyle w:val="Titolo"/>
      </w:pPr>
      <w:r w:rsidRPr="008537DD">
        <w:t>Modulo di Consegna/Verifica utilizzo dei DPI Dipendenti</w:t>
      </w:r>
    </w:p>
    <w:p w14:paraId="4405961C" w14:textId="77777777" w:rsidR="00D35D0C" w:rsidRDefault="00D35D0C" w:rsidP="00D35D0C">
      <w:pPr>
        <w:pStyle w:val="Norm"/>
      </w:pPr>
    </w:p>
    <w:p w14:paraId="68B83B50" w14:textId="7114BF8E" w:rsidR="008537DD" w:rsidRPr="008537DD" w:rsidRDefault="008537DD" w:rsidP="008537DD">
      <w:pPr>
        <w:pStyle w:val="Ogg"/>
      </w:pPr>
      <w:proofErr w:type="spellStart"/>
      <w:r>
        <w:t>Oggetto</w:t>
      </w:r>
      <w:proofErr w:type="spellEnd"/>
      <w:r>
        <w:t>:</w:t>
      </w:r>
      <w:r>
        <w:tab/>
      </w:r>
      <w:proofErr w:type="spellStart"/>
      <w:r w:rsidRPr="008537DD">
        <w:t>Dichiarazione</w:t>
      </w:r>
      <w:proofErr w:type="spellEnd"/>
      <w:r w:rsidRPr="008537DD">
        <w:t xml:space="preserve"> di </w:t>
      </w:r>
      <w:proofErr w:type="spellStart"/>
      <w:r w:rsidRPr="008537DD">
        <w:t>possesso</w:t>
      </w:r>
      <w:proofErr w:type="spellEnd"/>
      <w:r w:rsidRPr="008537DD">
        <w:t xml:space="preserve"> da parte dei DIPENDENTI dei DPI d.lgs. 81/08.</w:t>
      </w:r>
    </w:p>
    <w:p w14:paraId="7EC863A5" w14:textId="58DAEE83" w:rsidR="008537DD" w:rsidRPr="008537DD" w:rsidRDefault="008537DD" w:rsidP="008537DD">
      <w:pPr>
        <w:pStyle w:val="Norm"/>
      </w:pPr>
      <w:r w:rsidRPr="008537DD">
        <w:t xml:space="preserve">Il/la </w:t>
      </w:r>
      <w:proofErr w:type="spellStart"/>
      <w:r w:rsidRPr="008537DD">
        <w:t>sottoscritto</w:t>
      </w:r>
      <w:proofErr w:type="spellEnd"/>
      <w:r w:rsidRPr="008537DD">
        <w:t>/</w:t>
      </w:r>
      <w:r w:rsidR="00D35D0C">
        <w:t xml:space="preserve">a </w:t>
      </w:r>
      <w:r w:rsidR="00D35D0C">
        <w:tab/>
      </w:r>
    </w:p>
    <w:p w14:paraId="68A3AD3F" w14:textId="6C9C006E" w:rsidR="008537DD" w:rsidRDefault="008537DD" w:rsidP="008537DD">
      <w:pPr>
        <w:pStyle w:val="Norm"/>
      </w:pPr>
      <w:r w:rsidRPr="008537DD">
        <w:t xml:space="preserve">in </w:t>
      </w:r>
      <w:proofErr w:type="spellStart"/>
      <w:r w:rsidRPr="008537DD">
        <w:t>qualità</w:t>
      </w:r>
      <w:proofErr w:type="spellEnd"/>
      <w:r w:rsidRPr="008537DD">
        <w:t xml:space="preserve"> di </w:t>
      </w:r>
      <w:proofErr w:type="spellStart"/>
      <w:r w:rsidRPr="008537DD">
        <w:t>dipendente</w:t>
      </w:r>
      <w:proofErr w:type="spellEnd"/>
      <w:r w:rsidRPr="008537DD">
        <w:t xml:space="preserve"> per il </w:t>
      </w:r>
      <w:proofErr w:type="spellStart"/>
      <w:r w:rsidRPr="008537DD">
        <w:t>corrente</w:t>
      </w:r>
      <w:proofErr w:type="spellEnd"/>
      <w:r w:rsidRPr="008537DD">
        <w:t xml:space="preserve"> anno </w:t>
      </w:r>
      <w:proofErr w:type="spellStart"/>
      <w:r w:rsidRPr="008537DD">
        <w:t>scolastico</w:t>
      </w:r>
      <w:proofErr w:type="spellEnd"/>
      <w:r w:rsidR="00D35D0C">
        <w:t>,</w:t>
      </w:r>
    </w:p>
    <w:p w14:paraId="453A8533" w14:textId="77777777" w:rsidR="00D35D0C" w:rsidRPr="008537DD" w:rsidRDefault="00D35D0C" w:rsidP="008537DD">
      <w:pPr>
        <w:pStyle w:val="Norm"/>
      </w:pPr>
    </w:p>
    <w:p w14:paraId="6A3A30E9" w14:textId="70C709E4" w:rsidR="008537DD" w:rsidRPr="008537DD" w:rsidRDefault="008537DD" w:rsidP="008537DD">
      <w:pPr>
        <w:pStyle w:val="Titolo1"/>
        <w:jc w:val="center"/>
      </w:pPr>
      <w:r w:rsidRPr="008537DD">
        <w:t>Dichiara</w:t>
      </w:r>
    </w:p>
    <w:p w14:paraId="4409B8AB" w14:textId="77D5C813" w:rsidR="008537DD" w:rsidRPr="008537DD" w:rsidRDefault="008537DD" w:rsidP="008537DD">
      <w:pPr>
        <w:pStyle w:val="NormPun"/>
      </w:pPr>
      <w:r w:rsidRPr="008537DD">
        <w:tab/>
        <w:t xml:space="preserve">Di </w:t>
      </w:r>
      <w:proofErr w:type="spellStart"/>
      <w:r w:rsidRPr="008537DD">
        <w:t>possedere</w:t>
      </w:r>
      <w:proofErr w:type="spellEnd"/>
      <w:r w:rsidRPr="008537DD">
        <w:t xml:space="preserve">, </w:t>
      </w:r>
      <w:r>
        <w:t>i</w:t>
      </w:r>
      <w:r w:rsidRPr="008537DD">
        <w:t xml:space="preserve">n base </w:t>
      </w:r>
      <w:proofErr w:type="spellStart"/>
      <w:r w:rsidRPr="008537DD">
        <w:t>al</w:t>
      </w:r>
      <w:proofErr w:type="spellEnd"/>
      <w:r w:rsidRPr="008537DD">
        <w:t xml:space="preserve"> d.lgs.81/08 e successive integrazioni i seguenti D.P.I., </w:t>
      </w:r>
      <w:r w:rsidRPr="008537DD">
        <w:rPr>
          <w:u w:val="single"/>
        </w:rPr>
        <w:t>che saranno obbligatoriamente utilizzati in tutte le fasi lavorative</w:t>
      </w:r>
      <w:r w:rsidRPr="008537DD">
        <w:t>, previste dalle “procedure di lavoro” e dal “documento valutazione dei rischi” della scuola, in particolare l’allegato 4, informativa inerente il modulo di consegna dei DPI:</w:t>
      </w:r>
    </w:p>
    <w:p w14:paraId="43FE61EC" w14:textId="61FCF33A" w:rsidR="008537DD" w:rsidRPr="008537DD" w:rsidRDefault="00000000" w:rsidP="00692784">
      <w:pPr>
        <w:pStyle w:val="Norm"/>
        <w:ind w:left="709" w:hanging="425"/>
      </w:pPr>
      <w:sdt>
        <w:sdtPr>
          <w:id w:val="-1988539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r w:rsidR="008537DD" w:rsidRPr="008537DD">
        <w:t xml:space="preserve">Scarpa di </w:t>
      </w:r>
      <w:proofErr w:type="spellStart"/>
      <w:r w:rsidR="008537DD" w:rsidRPr="008537DD">
        <w:t>sicurezza</w:t>
      </w:r>
      <w:proofErr w:type="spellEnd"/>
      <w:r w:rsidR="008537DD" w:rsidRPr="008537DD">
        <w:t xml:space="preserve"> (</w:t>
      </w:r>
      <w:proofErr w:type="spellStart"/>
      <w:r w:rsidR="008537DD" w:rsidRPr="008537DD">
        <w:t>modello</w:t>
      </w:r>
      <w:proofErr w:type="spellEnd"/>
      <w:r w:rsidR="008537DD" w:rsidRPr="008537DD">
        <w:t xml:space="preserve"> Sp1 per docenti e collaboratori scolastici – modello Sp3 per addetti officina)</w:t>
      </w:r>
      <w:r w:rsidR="00D35D0C">
        <w:t>;</w:t>
      </w:r>
    </w:p>
    <w:p w14:paraId="10FF607F" w14:textId="518D679D" w:rsidR="008537DD" w:rsidRPr="008537DD" w:rsidRDefault="00000000" w:rsidP="00692784">
      <w:pPr>
        <w:pStyle w:val="Norm"/>
        <w:ind w:left="709" w:hanging="425"/>
      </w:pPr>
      <w:sdt>
        <w:sdtPr>
          <w:id w:val="1821775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Camice</w:t>
      </w:r>
      <w:proofErr w:type="spellEnd"/>
      <w:r w:rsidR="008537DD" w:rsidRPr="008537DD">
        <w:t xml:space="preserve"> </w:t>
      </w:r>
      <w:proofErr w:type="spellStart"/>
      <w:r w:rsidR="008537DD" w:rsidRPr="008537DD">
        <w:t>blu</w:t>
      </w:r>
      <w:proofErr w:type="spellEnd"/>
      <w:r w:rsidR="008537DD" w:rsidRPr="008537DD">
        <w:t xml:space="preserve"> /</w:t>
      </w:r>
      <w:proofErr w:type="spellStart"/>
      <w:r w:rsidR="008537DD" w:rsidRPr="008537DD">
        <w:t>Tuta</w:t>
      </w:r>
      <w:proofErr w:type="spellEnd"/>
      <w:r w:rsidR="008537DD" w:rsidRPr="008537DD">
        <w:t xml:space="preserve"> da </w:t>
      </w:r>
      <w:proofErr w:type="spellStart"/>
      <w:r w:rsidR="008537DD" w:rsidRPr="008537DD">
        <w:t>lavoro</w:t>
      </w:r>
      <w:proofErr w:type="spellEnd"/>
      <w:r w:rsidR="00D35D0C">
        <w:t>;</w:t>
      </w:r>
    </w:p>
    <w:p w14:paraId="30259FBC" w14:textId="3645F612" w:rsidR="008537DD" w:rsidRPr="008537DD" w:rsidRDefault="00000000" w:rsidP="00692784">
      <w:pPr>
        <w:pStyle w:val="Norm"/>
        <w:ind w:left="709" w:hanging="425"/>
      </w:pPr>
      <w:sdt>
        <w:sdtPr>
          <w:id w:val="-385495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Guanti</w:t>
      </w:r>
      <w:proofErr w:type="spellEnd"/>
      <w:r w:rsidR="008537DD" w:rsidRPr="008537DD">
        <w:t xml:space="preserve"> </w:t>
      </w:r>
      <w:proofErr w:type="spellStart"/>
      <w:r w:rsidR="008537DD" w:rsidRPr="008537DD">
        <w:t>rischio</w:t>
      </w:r>
      <w:proofErr w:type="spellEnd"/>
      <w:r w:rsidR="008537DD" w:rsidRPr="008537DD">
        <w:t xml:space="preserve"> </w:t>
      </w:r>
      <w:proofErr w:type="spellStart"/>
      <w:r w:rsidR="008537DD" w:rsidRPr="008537DD">
        <w:t>meccanico</w:t>
      </w:r>
      <w:proofErr w:type="spellEnd"/>
      <w:r w:rsidR="008537DD" w:rsidRPr="008537DD">
        <w:t xml:space="preserve"> (Cod. Min. 2111</w:t>
      </w:r>
      <w:proofErr w:type="gramStart"/>
      <w:r w:rsidR="008537DD" w:rsidRPr="008537DD">
        <w:t>)</w:t>
      </w:r>
      <w:r w:rsidR="00D35D0C" w:rsidRPr="00D35D0C">
        <w:t xml:space="preserve"> </w:t>
      </w:r>
      <w:r w:rsidR="00D35D0C">
        <w:t>;</w:t>
      </w:r>
      <w:proofErr w:type="gramEnd"/>
    </w:p>
    <w:p w14:paraId="2E6DC098" w14:textId="42575D19" w:rsidR="008537DD" w:rsidRPr="008537DD" w:rsidRDefault="00000000" w:rsidP="00692784">
      <w:pPr>
        <w:pStyle w:val="Norm"/>
        <w:ind w:left="709" w:hanging="425"/>
      </w:pPr>
      <w:sdt>
        <w:sdtPr>
          <w:id w:val="1003708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Guanti</w:t>
      </w:r>
      <w:proofErr w:type="spellEnd"/>
      <w:r w:rsidR="008537DD" w:rsidRPr="008537DD">
        <w:t xml:space="preserve"> </w:t>
      </w:r>
      <w:proofErr w:type="spellStart"/>
      <w:r w:rsidR="008537DD" w:rsidRPr="008537DD">
        <w:t>contro</w:t>
      </w:r>
      <w:proofErr w:type="spellEnd"/>
      <w:r w:rsidR="008537DD" w:rsidRPr="008537DD">
        <w:t xml:space="preserve"> </w:t>
      </w:r>
      <w:proofErr w:type="spellStart"/>
      <w:r w:rsidR="008537DD" w:rsidRPr="008537DD">
        <w:t>rischi</w:t>
      </w:r>
      <w:proofErr w:type="spellEnd"/>
      <w:r w:rsidR="008537DD" w:rsidRPr="008537DD">
        <w:t xml:space="preserve"> </w:t>
      </w:r>
      <w:proofErr w:type="spellStart"/>
      <w:r w:rsidR="008537DD" w:rsidRPr="008537DD">
        <w:t>chimici</w:t>
      </w:r>
      <w:proofErr w:type="spellEnd"/>
      <w:r w:rsidR="008537DD" w:rsidRPr="008537DD">
        <w:t xml:space="preserve"> (lattice</w:t>
      </w:r>
      <w:proofErr w:type="gramStart"/>
      <w:r w:rsidR="008537DD" w:rsidRPr="008537DD">
        <w:t>)</w:t>
      </w:r>
      <w:r w:rsidR="00D35D0C" w:rsidRPr="00D35D0C">
        <w:t xml:space="preserve"> </w:t>
      </w:r>
      <w:r w:rsidR="00D35D0C">
        <w:t>;</w:t>
      </w:r>
      <w:proofErr w:type="gramEnd"/>
    </w:p>
    <w:p w14:paraId="4EAE131A" w14:textId="29BA037F" w:rsidR="00D35D0C" w:rsidRPr="008537DD" w:rsidRDefault="00000000" w:rsidP="00D35D0C">
      <w:pPr>
        <w:pStyle w:val="Norm"/>
        <w:ind w:left="709" w:hanging="425"/>
      </w:pPr>
      <w:sdt>
        <w:sdtPr>
          <w:id w:val="139625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Occhiale</w:t>
      </w:r>
      <w:proofErr w:type="spellEnd"/>
      <w:r w:rsidR="008537DD" w:rsidRPr="008537DD">
        <w:t xml:space="preserve"> </w:t>
      </w:r>
      <w:proofErr w:type="spellStart"/>
      <w:r w:rsidR="008537DD" w:rsidRPr="008537DD">
        <w:t>protettivo</w:t>
      </w:r>
      <w:proofErr w:type="spellEnd"/>
      <w:r w:rsidR="008537DD" w:rsidRPr="008537DD">
        <w:t xml:space="preserve"> </w:t>
      </w:r>
      <w:proofErr w:type="spellStart"/>
      <w:r w:rsidR="008537DD" w:rsidRPr="008537DD">
        <w:t>antiabrasivo</w:t>
      </w:r>
      <w:proofErr w:type="spellEnd"/>
      <w:r w:rsidR="008537DD" w:rsidRPr="008537DD">
        <w:t xml:space="preserve"> e </w:t>
      </w:r>
      <w:proofErr w:type="spellStart"/>
      <w:r w:rsidR="008537DD" w:rsidRPr="008537DD">
        <w:t>antiappannante</w:t>
      </w:r>
      <w:proofErr w:type="spellEnd"/>
      <w:r w:rsidR="00D35D0C">
        <w:t>;</w:t>
      </w:r>
    </w:p>
    <w:p w14:paraId="7C4828D1" w14:textId="2C9B649F" w:rsidR="008537DD" w:rsidRPr="008537DD" w:rsidRDefault="00000000" w:rsidP="00692784">
      <w:pPr>
        <w:pStyle w:val="Norm"/>
        <w:ind w:left="709" w:hanging="425"/>
      </w:pPr>
      <w:sdt>
        <w:sdtPr>
          <w:id w:val="-1443140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Mascherina</w:t>
      </w:r>
      <w:proofErr w:type="spellEnd"/>
      <w:r w:rsidR="008537DD" w:rsidRPr="008537DD">
        <w:t xml:space="preserve"> </w:t>
      </w:r>
      <w:proofErr w:type="spellStart"/>
      <w:r w:rsidR="008537DD" w:rsidRPr="008537DD">
        <w:t>antipolvere</w:t>
      </w:r>
      <w:proofErr w:type="spellEnd"/>
      <w:r w:rsidR="00D35D0C">
        <w:t>;</w:t>
      </w:r>
    </w:p>
    <w:p w14:paraId="1D0F4895" w14:textId="401A8F3C" w:rsidR="00692784" w:rsidRDefault="00000000" w:rsidP="00692784">
      <w:pPr>
        <w:pStyle w:val="Norm"/>
        <w:ind w:left="709" w:hanging="425"/>
      </w:pPr>
      <w:sdt>
        <w:sdtPr>
          <w:id w:val="-1376611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r w:rsidR="00692784">
        <w:tab/>
      </w:r>
      <w:r w:rsidR="008537DD" w:rsidRPr="008537DD">
        <w:t xml:space="preserve">Per </w:t>
      </w:r>
      <w:proofErr w:type="spellStart"/>
      <w:r w:rsidR="008537DD" w:rsidRPr="008537DD">
        <w:t>coloro</w:t>
      </w:r>
      <w:proofErr w:type="spellEnd"/>
      <w:r w:rsidR="008537DD" w:rsidRPr="008537DD">
        <w:t xml:space="preserve"> </w:t>
      </w:r>
      <w:proofErr w:type="spellStart"/>
      <w:r w:rsidR="008537DD" w:rsidRPr="008537DD">
        <w:t>che</w:t>
      </w:r>
      <w:proofErr w:type="spellEnd"/>
      <w:r w:rsidR="008537DD" w:rsidRPr="008537DD">
        <w:t xml:space="preserve"> </w:t>
      </w:r>
      <w:proofErr w:type="spellStart"/>
      <w:r w:rsidR="008537DD" w:rsidRPr="008537DD">
        <w:t>utilizzano</w:t>
      </w:r>
      <w:proofErr w:type="spellEnd"/>
      <w:r w:rsidR="008537DD" w:rsidRPr="008537DD">
        <w:t xml:space="preserve"> </w:t>
      </w:r>
      <w:proofErr w:type="spellStart"/>
      <w:r w:rsidR="008537DD" w:rsidRPr="008537DD">
        <w:t>saldatrice</w:t>
      </w:r>
      <w:proofErr w:type="spellEnd"/>
      <w:r w:rsidR="008537DD" w:rsidRPr="008537DD">
        <w:t xml:space="preserve"> e motoseghe (vedi DPI specifici indicati nell’informativa e in dotazione nei laboratori – Allegato n. 4 del documento Valutazione dei rischi dell’Istituto</w:t>
      </w:r>
      <w:proofErr w:type="gramStart"/>
      <w:r w:rsidR="008537DD" w:rsidRPr="008537DD">
        <w:t>)</w:t>
      </w:r>
      <w:r w:rsidR="00D35D0C" w:rsidRPr="00D35D0C">
        <w:t xml:space="preserve"> </w:t>
      </w:r>
      <w:r w:rsidR="00D35D0C">
        <w:t>;</w:t>
      </w:r>
      <w:proofErr w:type="gramEnd"/>
    </w:p>
    <w:p w14:paraId="3E22B15B" w14:textId="461B5B12" w:rsidR="008537DD" w:rsidRPr="008537DD" w:rsidRDefault="00000000" w:rsidP="00692784">
      <w:pPr>
        <w:pStyle w:val="Norm"/>
        <w:ind w:left="709" w:hanging="425"/>
      </w:pPr>
      <w:sdt>
        <w:sdtPr>
          <w:id w:val="12502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2784">
            <w:rPr>
              <w:rFonts w:ascii="MS Gothic" w:eastAsia="MS Gothic" w:hAnsi="MS Gothic" w:hint="eastAsia"/>
            </w:rPr>
            <w:t>☐</w:t>
          </w:r>
        </w:sdtContent>
      </w:sdt>
      <w:r w:rsidR="00692784">
        <w:tab/>
      </w:r>
      <w:proofErr w:type="spellStart"/>
      <w:r w:rsidR="008537DD" w:rsidRPr="008537DD">
        <w:t>Altro</w:t>
      </w:r>
      <w:proofErr w:type="spellEnd"/>
      <w:r w:rsidR="00692784">
        <w:t xml:space="preserve"> </w:t>
      </w:r>
      <w:r w:rsidR="00692784">
        <w:tab/>
      </w:r>
      <w:r w:rsidR="00D35D0C">
        <w:t>.</w:t>
      </w:r>
    </w:p>
    <w:p w14:paraId="53FAD2E3" w14:textId="77777777" w:rsidR="008537DD" w:rsidRPr="008537DD" w:rsidRDefault="008537DD" w:rsidP="008537DD">
      <w:pPr>
        <w:pStyle w:val="Norm"/>
      </w:pPr>
    </w:p>
    <w:p w14:paraId="7A393AE1" w14:textId="55AE3E23" w:rsidR="00692784" w:rsidRDefault="008537DD" w:rsidP="00692784">
      <w:pPr>
        <w:pStyle w:val="NormPun"/>
      </w:pPr>
      <w:r w:rsidRPr="008537DD">
        <w:tab/>
        <w:t xml:space="preserve">Di richiedere al D.S. (o suo delegato) un nuovo D.P.I. in caso di smarri mento/rottura, prima di </w:t>
      </w:r>
      <w:proofErr w:type="spellStart"/>
      <w:r w:rsidRPr="008537DD">
        <w:t>iniziare</w:t>
      </w:r>
      <w:proofErr w:type="spellEnd"/>
      <w:r w:rsidRPr="008537DD">
        <w:t xml:space="preserve"> </w:t>
      </w:r>
      <w:proofErr w:type="spellStart"/>
      <w:r w:rsidRPr="008537DD">
        <w:t>una</w:t>
      </w:r>
      <w:proofErr w:type="spellEnd"/>
      <w:r w:rsidRPr="008537DD">
        <w:t xml:space="preserve"> </w:t>
      </w:r>
      <w:proofErr w:type="spellStart"/>
      <w:r w:rsidRPr="008537DD">
        <w:t>lavorazione</w:t>
      </w:r>
      <w:proofErr w:type="spellEnd"/>
      <w:r w:rsidRPr="008537DD">
        <w:t xml:space="preserve"> </w:t>
      </w:r>
      <w:proofErr w:type="spellStart"/>
      <w:r w:rsidRPr="008537DD">
        <w:t>prevista</w:t>
      </w:r>
      <w:proofErr w:type="spellEnd"/>
      <w:r w:rsidRPr="008537DD">
        <w:t xml:space="preserve"> con </w:t>
      </w:r>
      <w:proofErr w:type="spellStart"/>
      <w:r w:rsidRPr="008537DD">
        <w:t>dispositivo</w:t>
      </w:r>
      <w:proofErr w:type="spellEnd"/>
      <w:r w:rsidRPr="008537DD">
        <w:t xml:space="preserve"> di </w:t>
      </w:r>
      <w:proofErr w:type="spellStart"/>
      <w:r w:rsidRPr="008537DD">
        <w:t>protezione</w:t>
      </w:r>
      <w:proofErr w:type="spellEnd"/>
      <w:r w:rsidR="00D35D0C">
        <w:t>;</w:t>
      </w:r>
    </w:p>
    <w:p w14:paraId="3E678357" w14:textId="0094C659" w:rsidR="008537DD" w:rsidRPr="008537DD" w:rsidRDefault="008537DD" w:rsidP="00692784">
      <w:pPr>
        <w:pStyle w:val="NormPun"/>
      </w:pPr>
      <w:r w:rsidRPr="008537DD">
        <w:t xml:space="preserve">Di non </w:t>
      </w:r>
      <w:proofErr w:type="spellStart"/>
      <w:r w:rsidRPr="008537DD">
        <w:t>effettuare</w:t>
      </w:r>
      <w:proofErr w:type="spellEnd"/>
      <w:r w:rsidRPr="008537DD">
        <w:t xml:space="preserve"> alcuna </w:t>
      </w:r>
      <w:proofErr w:type="spellStart"/>
      <w:r w:rsidRPr="008537DD">
        <w:t>attività</w:t>
      </w:r>
      <w:proofErr w:type="spellEnd"/>
      <w:r w:rsidRPr="008537DD">
        <w:t xml:space="preserve"> senza il camice e/tuta e i D.P.I. previsti per la lavorazione.</w:t>
      </w:r>
    </w:p>
    <w:p w14:paraId="7273A1BF" w14:textId="77777777" w:rsidR="008537DD" w:rsidRPr="008537DD" w:rsidRDefault="008537DD" w:rsidP="008537DD">
      <w:pPr>
        <w:pStyle w:val="Norm"/>
      </w:pPr>
    </w:p>
    <w:p w14:paraId="591123B5" w14:textId="77777777" w:rsidR="008537DD" w:rsidRPr="008537DD" w:rsidRDefault="008537DD" w:rsidP="008537DD">
      <w:pPr>
        <w:pStyle w:val="Norm"/>
      </w:pPr>
      <w:r w:rsidRPr="008537DD">
        <w:t>Letto, confermato e sottoscritto</w:t>
      </w:r>
    </w:p>
    <w:p w14:paraId="0193B265" w14:textId="77777777" w:rsidR="008537DD" w:rsidRPr="008537DD" w:rsidRDefault="008537DD" w:rsidP="008537DD">
      <w:pPr>
        <w:pStyle w:val="Norm"/>
      </w:pPr>
    </w:p>
    <w:p w14:paraId="359AA184" w14:textId="2EF880BC" w:rsidR="00692784" w:rsidRDefault="008537DD" w:rsidP="008537DD">
      <w:pPr>
        <w:pStyle w:val="Norm"/>
      </w:pPr>
      <w:r w:rsidRPr="008537DD">
        <w:t xml:space="preserve">Prato, </w:t>
      </w:r>
      <w:r w:rsidR="00692784">
        <w:t xml:space="preserve">il </w:t>
      </w:r>
      <w:r w:rsidR="00D35D0C">
        <w:t>____/____/________</w:t>
      </w:r>
    </w:p>
    <w:p w14:paraId="3C75FEF0" w14:textId="58B35ADA" w:rsidR="008537DD" w:rsidRPr="008537DD" w:rsidRDefault="00692784" w:rsidP="00692784">
      <w:pPr>
        <w:pStyle w:val="Firma"/>
      </w:pPr>
      <w:r>
        <w:tab/>
      </w:r>
      <w:r>
        <w:tab/>
      </w:r>
      <w:r w:rsidR="008537DD" w:rsidRPr="008537DD">
        <w:t>FIRMA</w:t>
      </w:r>
    </w:p>
    <w:p w14:paraId="15C20FCD" w14:textId="70206B5F" w:rsidR="008537DD" w:rsidRPr="008537DD" w:rsidRDefault="00692784" w:rsidP="00692784">
      <w:pPr>
        <w:pStyle w:val="Firma"/>
      </w:pPr>
      <w:r>
        <w:tab/>
      </w:r>
      <w:r>
        <w:tab/>
      </w:r>
    </w:p>
    <w:p w14:paraId="34BD6170" w14:textId="49882E56" w:rsidR="0095216A" w:rsidRPr="008537DD" w:rsidRDefault="00692784" w:rsidP="00692784">
      <w:pPr>
        <w:pStyle w:val="Firma"/>
      </w:pPr>
      <w:r>
        <w:tab/>
      </w:r>
      <w:r>
        <w:tab/>
      </w:r>
      <w:r w:rsidR="008537DD" w:rsidRPr="008537DD">
        <w:t>______________________</w:t>
      </w:r>
    </w:p>
    <w:sectPr w:rsidR="0095216A" w:rsidRPr="008537DD" w:rsidSect="000C4125"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4669F" w14:textId="77777777" w:rsidR="0014742F" w:rsidRDefault="0014742F" w:rsidP="00845C9B">
      <w:r>
        <w:separator/>
      </w:r>
    </w:p>
  </w:endnote>
  <w:endnote w:type="continuationSeparator" w:id="0">
    <w:p w14:paraId="1EE1D192" w14:textId="77777777" w:rsidR="0014742F" w:rsidRDefault="0014742F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02B6" w14:textId="77777777" w:rsidR="0057202C" w:rsidRDefault="00F20E72" w:rsidP="006E4D76">
    <w:pPr>
      <w:pStyle w:val="IntPi"/>
      <w:pBdr>
        <w:top w:val="single" w:sz="4" w:space="1" w:color="auto"/>
      </w:pBdr>
    </w:pPr>
    <w:r>
      <w:tab/>
    </w:r>
    <w:r w:rsidR="00343E3A" w:rsidRPr="00F478B0">
      <w:t>Pag</w:t>
    </w:r>
    <w:r w:rsidR="00F478B0" w:rsidRPr="00F478B0">
      <w:t xml:space="preserve">. </w:t>
    </w:r>
    <w:r w:rsidR="00F478B0" w:rsidRPr="00F478B0">
      <w:fldChar w:fldCharType="begin"/>
    </w:r>
    <w:r w:rsidR="00F478B0" w:rsidRPr="00F478B0">
      <w:instrText>PAGE  \* Arabic  \* MERGEFORMAT</w:instrText>
    </w:r>
    <w:r w:rsidR="00F478B0" w:rsidRPr="00F478B0">
      <w:fldChar w:fldCharType="separate"/>
    </w:r>
    <w:r w:rsidR="00F478B0" w:rsidRPr="00F478B0">
      <w:t>1</w:t>
    </w:r>
    <w:r w:rsidR="00F478B0" w:rsidRPr="00F478B0">
      <w:fldChar w:fldCharType="end"/>
    </w:r>
    <w:r w:rsidR="00F478B0" w:rsidRPr="00F478B0">
      <w:t xml:space="preserve"> di </w:t>
    </w:r>
    <w:fldSimple w:instr="NUMPAGES  \* Arabic  \* MERGEFORMAT">
      <w:r w:rsidR="00F478B0" w:rsidRPr="00F478B0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C1051" w14:textId="77777777" w:rsidR="00AD5C5B" w:rsidRDefault="00C45FD0" w:rsidP="00B9426A">
    <w:pPr>
      <w:pStyle w:val="IntPi"/>
    </w:pPr>
    <w:r>
      <w:rPr>
        <w:noProof/>
      </w:rPr>
      <w:drawing>
        <wp:anchor distT="0" distB="0" distL="0" distR="0" simplePos="0" relativeHeight="251663360" behindDoc="1" locked="1" layoutInCell="1" allowOverlap="1" wp14:anchorId="00538875" wp14:editId="1FA691A0">
          <wp:simplePos x="0" y="0"/>
          <wp:positionH relativeFrom="page">
            <wp:align>center</wp:align>
          </wp:positionH>
          <wp:positionV relativeFrom="page">
            <wp:posOffset>9614535</wp:posOffset>
          </wp:positionV>
          <wp:extent cx="6836400" cy="720000"/>
          <wp:effectExtent l="0" t="0" r="3175" b="4445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3139A" w14:textId="77777777" w:rsidR="0014742F" w:rsidRDefault="0014742F" w:rsidP="00845C9B">
      <w:r>
        <w:separator/>
      </w:r>
    </w:p>
  </w:footnote>
  <w:footnote w:type="continuationSeparator" w:id="0">
    <w:p w14:paraId="792F7518" w14:textId="77777777" w:rsidR="0014742F" w:rsidRDefault="0014742F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680E9" w14:textId="77777777" w:rsidR="00AD5C5B" w:rsidRDefault="00C45FD0" w:rsidP="00B55AC0">
    <w:pPr>
      <w:pStyle w:val="IntPi"/>
    </w:pPr>
    <w:r>
      <w:rPr>
        <w:noProof/>
      </w:rPr>
      <w:drawing>
        <wp:anchor distT="0" distB="0" distL="0" distR="0" simplePos="0" relativeHeight="251661312" behindDoc="1" locked="1" layoutInCell="1" allowOverlap="1" wp14:anchorId="2BF99D63" wp14:editId="2217A64C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6840000" cy="720000"/>
          <wp:effectExtent l="0" t="0" r="0" b="444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527B95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C0360A3"/>
    <w:multiLevelType w:val="multilevel"/>
    <w:tmpl w:val="0076126C"/>
    <w:lvl w:ilvl="0">
      <w:start w:val="1"/>
      <w:numFmt w:val="decimal"/>
      <w:pStyle w:val="TabNum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BD1AB2"/>
    <w:multiLevelType w:val="multilevel"/>
    <w:tmpl w:val="5806782A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6" w15:restartNumberingAfterBreak="0">
    <w:nsid w:val="2BD84007"/>
    <w:multiLevelType w:val="multilevel"/>
    <w:tmpl w:val="682E297A"/>
    <w:lvl w:ilvl="0">
      <w:start w:val="1"/>
      <w:numFmt w:val="decimal"/>
      <w:pStyle w:val="NormNum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2410"/>
        </w:tabs>
        <w:ind w:left="2410" w:hanging="992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7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15C49CA"/>
    <w:multiLevelType w:val="multilevel"/>
    <w:tmpl w:val="6D8C0C82"/>
    <w:lvl w:ilvl="0">
      <w:start w:val="1"/>
      <w:numFmt w:val="bullet"/>
      <w:lvlText w:val="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4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46166BF7"/>
    <w:multiLevelType w:val="multilevel"/>
    <w:tmpl w:val="44F4ACE2"/>
    <w:lvl w:ilvl="0">
      <w:start w:val="1"/>
      <w:numFmt w:val="decimal"/>
      <w:suff w:val="nothing"/>
      <w:lvlText w:val="%1)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suff w:val="nothing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suff w:val="nothing"/>
      <w:lvlText w:val="%1.%2.%3)"/>
      <w:lvlJc w:val="left"/>
      <w:pPr>
        <w:ind w:left="2126" w:hanging="708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 w15:restartNumberingAfterBreak="0">
    <w:nsid w:val="49A215D2"/>
    <w:multiLevelType w:val="multilevel"/>
    <w:tmpl w:val="E904071A"/>
    <w:lvl w:ilvl="0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7" w:firstLine="3220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55757"/>
    <w:multiLevelType w:val="multilevel"/>
    <w:tmpl w:val="D8E0809C"/>
    <w:lvl w:ilvl="0">
      <w:start w:val="1"/>
      <w:numFmt w:val="bullet"/>
      <w:pStyle w:val="Tab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5" w15:restartNumberingAfterBreak="0">
    <w:nsid w:val="64112346"/>
    <w:multiLevelType w:val="multilevel"/>
    <w:tmpl w:val="604A8596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71C5928"/>
    <w:multiLevelType w:val="multilevel"/>
    <w:tmpl w:val="F030FFA8"/>
    <w:lvl w:ilvl="0">
      <w:start w:val="1"/>
      <w:numFmt w:val="decimal"/>
      <w:pStyle w:val="NormMix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68FA0654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abstractNum w:abstractNumId="19" w15:restartNumberingAfterBreak="0">
    <w:nsid w:val="7F181C13"/>
    <w:multiLevelType w:val="multilevel"/>
    <w:tmpl w:val="F1D2C35A"/>
    <w:lvl w:ilvl="0">
      <w:start w:val="1"/>
      <w:numFmt w:val="bullet"/>
      <w:pStyle w:val="Norm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593471221">
    <w:abstractNumId w:val="7"/>
  </w:num>
  <w:num w:numId="2" w16cid:durableId="1040328113">
    <w:abstractNumId w:val="0"/>
  </w:num>
  <w:num w:numId="3" w16cid:durableId="532840152">
    <w:abstractNumId w:val="5"/>
  </w:num>
  <w:num w:numId="4" w16cid:durableId="1912345806">
    <w:abstractNumId w:val="3"/>
  </w:num>
  <w:num w:numId="5" w16cid:durableId="926379702">
    <w:abstractNumId w:val="8"/>
  </w:num>
  <w:num w:numId="6" w16cid:durableId="915630396">
    <w:abstractNumId w:val="12"/>
  </w:num>
  <w:num w:numId="7" w16cid:durableId="1343361632">
    <w:abstractNumId w:val="18"/>
  </w:num>
  <w:num w:numId="8" w16cid:durableId="1931347733">
    <w:abstractNumId w:val="13"/>
  </w:num>
  <w:num w:numId="9" w16cid:durableId="1773620293">
    <w:abstractNumId w:val="11"/>
  </w:num>
  <w:num w:numId="10" w16cid:durableId="900288795">
    <w:abstractNumId w:val="9"/>
  </w:num>
  <w:num w:numId="11" w16cid:durableId="749087191">
    <w:abstractNumId w:val="10"/>
  </w:num>
  <w:num w:numId="12" w16cid:durableId="10237464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89941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517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3843571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6" w16cid:durableId="237062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609899">
    <w:abstractNumId w:val="6"/>
  </w:num>
  <w:num w:numId="18" w16cid:durableId="237597365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9" w16cid:durableId="870921723">
    <w:abstractNumId w:val="2"/>
  </w:num>
  <w:num w:numId="20" w16cid:durableId="203948242">
    <w:abstractNumId w:val="9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567"/>
          </w:tabs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851"/>
          </w:tabs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21" w16cid:durableId="2110545005">
    <w:abstractNumId w:val="1"/>
  </w:num>
  <w:num w:numId="22" w16cid:durableId="2009943277">
    <w:abstractNumId w:val="17"/>
  </w:num>
  <w:num w:numId="23" w16cid:durableId="391196333">
    <w:abstractNumId w:val="15"/>
  </w:num>
  <w:num w:numId="24" w16cid:durableId="1718158586">
    <w:abstractNumId w:val="4"/>
  </w:num>
  <w:num w:numId="25" w16cid:durableId="1601640531">
    <w:abstractNumId w:val="14"/>
  </w:num>
  <w:num w:numId="26" w16cid:durableId="1707173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2054243">
    <w:abstractNumId w:val="19"/>
  </w:num>
  <w:num w:numId="28" w16cid:durableId="2051147805">
    <w:abstractNumId w:val="16"/>
  </w:num>
  <w:num w:numId="29" w16cid:durableId="13389209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5111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DD"/>
    <w:rsid w:val="0000402E"/>
    <w:rsid w:val="00011F22"/>
    <w:rsid w:val="0002464A"/>
    <w:rsid w:val="00025225"/>
    <w:rsid w:val="000467C4"/>
    <w:rsid w:val="00047055"/>
    <w:rsid w:val="000511C1"/>
    <w:rsid w:val="00051EA6"/>
    <w:rsid w:val="00052698"/>
    <w:rsid w:val="0005380C"/>
    <w:rsid w:val="00055EC7"/>
    <w:rsid w:val="0006049C"/>
    <w:rsid w:val="00062F40"/>
    <w:rsid w:val="00063444"/>
    <w:rsid w:val="00070079"/>
    <w:rsid w:val="00072E34"/>
    <w:rsid w:val="00073512"/>
    <w:rsid w:val="00080668"/>
    <w:rsid w:val="00080736"/>
    <w:rsid w:val="00080CE4"/>
    <w:rsid w:val="000813DD"/>
    <w:rsid w:val="00081DFB"/>
    <w:rsid w:val="00082846"/>
    <w:rsid w:val="00087A9A"/>
    <w:rsid w:val="000918EA"/>
    <w:rsid w:val="00094352"/>
    <w:rsid w:val="000A26F1"/>
    <w:rsid w:val="000A2C85"/>
    <w:rsid w:val="000A4555"/>
    <w:rsid w:val="000A5773"/>
    <w:rsid w:val="000B0A7A"/>
    <w:rsid w:val="000B38B1"/>
    <w:rsid w:val="000B54AF"/>
    <w:rsid w:val="000B7DD2"/>
    <w:rsid w:val="000C249A"/>
    <w:rsid w:val="000C2640"/>
    <w:rsid w:val="000C4125"/>
    <w:rsid w:val="000C7F59"/>
    <w:rsid w:val="000D527D"/>
    <w:rsid w:val="000D5F7C"/>
    <w:rsid w:val="000D74A3"/>
    <w:rsid w:val="000E0DEC"/>
    <w:rsid w:val="000E1614"/>
    <w:rsid w:val="000E51B4"/>
    <w:rsid w:val="000E5BDE"/>
    <w:rsid w:val="000E6F08"/>
    <w:rsid w:val="000E705D"/>
    <w:rsid w:val="000F0408"/>
    <w:rsid w:val="000F09F1"/>
    <w:rsid w:val="0010035D"/>
    <w:rsid w:val="00101FDF"/>
    <w:rsid w:val="001114E6"/>
    <w:rsid w:val="00112BBF"/>
    <w:rsid w:val="0011340C"/>
    <w:rsid w:val="001136C7"/>
    <w:rsid w:val="00113F6C"/>
    <w:rsid w:val="00114DF1"/>
    <w:rsid w:val="0011673B"/>
    <w:rsid w:val="00116AEC"/>
    <w:rsid w:val="001179F1"/>
    <w:rsid w:val="001204C0"/>
    <w:rsid w:val="00121D52"/>
    <w:rsid w:val="00123683"/>
    <w:rsid w:val="001255D9"/>
    <w:rsid w:val="001302E3"/>
    <w:rsid w:val="00130E59"/>
    <w:rsid w:val="00132DC4"/>
    <w:rsid w:val="0013304D"/>
    <w:rsid w:val="00133738"/>
    <w:rsid w:val="001344FD"/>
    <w:rsid w:val="00136518"/>
    <w:rsid w:val="0014070B"/>
    <w:rsid w:val="00143BC4"/>
    <w:rsid w:val="00144382"/>
    <w:rsid w:val="0014742F"/>
    <w:rsid w:val="001508CF"/>
    <w:rsid w:val="00154AD0"/>
    <w:rsid w:val="00154FF0"/>
    <w:rsid w:val="00155C2E"/>
    <w:rsid w:val="00157B83"/>
    <w:rsid w:val="0017167C"/>
    <w:rsid w:val="00171C56"/>
    <w:rsid w:val="001814A8"/>
    <w:rsid w:val="001845FD"/>
    <w:rsid w:val="00185DC2"/>
    <w:rsid w:val="0018791A"/>
    <w:rsid w:val="001905DB"/>
    <w:rsid w:val="0019174A"/>
    <w:rsid w:val="001A0E1C"/>
    <w:rsid w:val="001A10D7"/>
    <w:rsid w:val="001A20E2"/>
    <w:rsid w:val="001A25AC"/>
    <w:rsid w:val="001A6204"/>
    <w:rsid w:val="001A6347"/>
    <w:rsid w:val="001A6730"/>
    <w:rsid w:val="001A71FD"/>
    <w:rsid w:val="001B0911"/>
    <w:rsid w:val="001C23EB"/>
    <w:rsid w:val="001C60CD"/>
    <w:rsid w:val="001C6A54"/>
    <w:rsid w:val="001D0DC3"/>
    <w:rsid w:val="001D59EC"/>
    <w:rsid w:val="001D65EF"/>
    <w:rsid w:val="001E7D69"/>
    <w:rsid w:val="001F2D72"/>
    <w:rsid w:val="00200909"/>
    <w:rsid w:val="00201880"/>
    <w:rsid w:val="00202684"/>
    <w:rsid w:val="002028E2"/>
    <w:rsid w:val="00202DE0"/>
    <w:rsid w:val="00202EC3"/>
    <w:rsid w:val="00207E49"/>
    <w:rsid w:val="00210597"/>
    <w:rsid w:val="0021173E"/>
    <w:rsid w:val="00214E07"/>
    <w:rsid w:val="00220A21"/>
    <w:rsid w:val="002235BF"/>
    <w:rsid w:val="0022574A"/>
    <w:rsid w:val="00226EE4"/>
    <w:rsid w:val="0023070D"/>
    <w:rsid w:val="00230F46"/>
    <w:rsid w:val="002328B3"/>
    <w:rsid w:val="00241BE9"/>
    <w:rsid w:val="00241E55"/>
    <w:rsid w:val="002434D8"/>
    <w:rsid w:val="00244084"/>
    <w:rsid w:val="002441EC"/>
    <w:rsid w:val="00244447"/>
    <w:rsid w:val="00252162"/>
    <w:rsid w:val="00255E4C"/>
    <w:rsid w:val="002601CA"/>
    <w:rsid w:val="002612BD"/>
    <w:rsid w:val="00261D31"/>
    <w:rsid w:val="002638E1"/>
    <w:rsid w:val="00267DD7"/>
    <w:rsid w:val="00274CDE"/>
    <w:rsid w:val="00277897"/>
    <w:rsid w:val="00282F2D"/>
    <w:rsid w:val="00283273"/>
    <w:rsid w:val="0028585C"/>
    <w:rsid w:val="00294623"/>
    <w:rsid w:val="00294F17"/>
    <w:rsid w:val="0029518A"/>
    <w:rsid w:val="002956D2"/>
    <w:rsid w:val="00296D2D"/>
    <w:rsid w:val="00297C7F"/>
    <w:rsid w:val="002A202D"/>
    <w:rsid w:val="002A243E"/>
    <w:rsid w:val="002A337F"/>
    <w:rsid w:val="002A7D2C"/>
    <w:rsid w:val="002B266D"/>
    <w:rsid w:val="002C1256"/>
    <w:rsid w:val="002C553A"/>
    <w:rsid w:val="002D28F2"/>
    <w:rsid w:val="002D5433"/>
    <w:rsid w:val="002E1060"/>
    <w:rsid w:val="002E1B1C"/>
    <w:rsid w:val="002E3F50"/>
    <w:rsid w:val="002E5950"/>
    <w:rsid w:val="002E6474"/>
    <w:rsid w:val="002E67FC"/>
    <w:rsid w:val="002E6EC5"/>
    <w:rsid w:val="002E71ED"/>
    <w:rsid w:val="002E7404"/>
    <w:rsid w:val="002F2440"/>
    <w:rsid w:val="002F4D1A"/>
    <w:rsid w:val="00301352"/>
    <w:rsid w:val="00303C2E"/>
    <w:rsid w:val="003154B0"/>
    <w:rsid w:val="00316F08"/>
    <w:rsid w:val="003178F3"/>
    <w:rsid w:val="003220F0"/>
    <w:rsid w:val="00323E50"/>
    <w:rsid w:val="00324657"/>
    <w:rsid w:val="00326581"/>
    <w:rsid w:val="003276CD"/>
    <w:rsid w:val="0032795A"/>
    <w:rsid w:val="003354C3"/>
    <w:rsid w:val="00340182"/>
    <w:rsid w:val="00341A5D"/>
    <w:rsid w:val="00342273"/>
    <w:rsid w:val="00343E3A"/>
    <w:rsid w:val="003460EB"/>
    <w:rsid w:val="00346509"/>
    <w:rsid w:val="003474F9"/>
    <w:rsid w:val="00351273"/>
    <w:rsid w:val="0035330B"/>
    <w:rsid w:val="00356090"/>
    <w:rsid w:val="00363B9F"/>
    <w:rsid w:val="00366955"/>
    <w:rsid w:val="00366A07"/>
    <w:rsid w:val="00367294"/>
    <w:rsid w:val="00380D0F"/>
    <w:rsid w:val="00381B9E"/>
    <w:rsid w:val="00384485"/>
    <w:rsid w:val="00387070"/>
    <w:rsid w:val="003908BD"/>
    <w:rsid w:val="00392AD9"/>
    <w:rsid w:val="003932D7"/>
    <w:rsid w:val="00395480"/>
    <w:rsid w:val="003A208E"/>
    <w:rsid w:val="003A3B8E"/>
    <w:rsid w:val="003A42A5"/>
    <w:rsid w:val="003A4B4E"/>
    <w:rsid w:val="003A4E45"/>
    <w:rsid w:val="003B37CF"/>
    <w:rsid w:val="003B60BC"/>
    <w:rsid w:val="003B6C03"/>
    <w:rsid w:val="003C15CD"/>
    <w:rsid w:val="003C3636"/>
    <w:rsid w:val="003C64BE"/>
    <w:rsid w:val="003D1A98"/>
    <w:rsid w:val="003D48CD"/>
    <w:rsid w:val="003D4FF6"/>
    <w:rsid w:val="003E6AA1"/>
    <w:rsid w:val="003E76FF"/>
    <w:rsid w:val="003E7BE4"/>
    <w:rsid w:val="003F5780"/>
    <w:rsid w:val="003F5B13"/>
    <w:rsid w:val="003F75C4"/>
    <w:rsid w:val="00403F40"/>
    <w:rsid w:val="00413629"/>
    <w:rsid w:val="00413AC7"/>
    <w:rsid w:val="004200B4"/>
    <w:rsid w:val="00421C24"/>
    <w:rsid w:val="00423B8A"/>
    <w:rsid w:val="00425FC4"/>
    <w:rsid w:val="004264EC"/>
    <w:rsid w:val="00432BAA"/>
    <w:rsid w:val="00432BD0"/>
    <w:rsid w:val="0043452B"/>
    <w:rsid w:val="00434FEB"/>
    <w:rsid w:val="00435AE6"/>
    <w:rsid w:val="00440EC4"/>
    <w:rsid w:val="00445FE8"/>
    <w:rsid w:val="0044746D"/>
    <w:rsid w:val="00447556"/>
    <w:rsid w:val="004478D5"/>
    <w:rsid w:val="00452CB4"/>
    <w:rsid w:val="00462ABD"/>
    <w:rsid w:val="0046348D"/>
    <w:rsid w:val="00471EF1"/>
    <w:rsid w:val="004728D9"/>
    <w:rsid w:val="004817EE"/>
    <w:rsid w:val="00484FDB"/>
    <w:rsid w:val="004932D9"/>
    <w:rsid w:val="004935C4"/>
    <w:rsid w:val="004946A7"/>
    <w:rsid w:val="0049481A"/>
    <w:rsid w:val="004956BB"/>
    <w:rsid w:val="004A038A"/>
    <w:rsid w:val="004A0A39"/>
    <w:rsid w:val="004A3EB4"/>
    <w:rsid w:val="004A4C02"/>
    <w:rsid w:val="004A5154"/>
    <w:rsid w:val="004B1D18"/>
    <w:rsid w:val="004B5C6F"/>
    <w:rsid w:val="004B5DC8"/>
    <w:rsid w:val="004D20C5"/>
    <w:rsid w:val="004D47D1"/>
    <w:rsid w:val="004D6104"/>
    <w:rsid w:val="004E5311"/>
    <w:rsid w:val="004E54C9"/>
    <w:rsid w:val="004E6CA6"/>
    <w:rsid w:val="004F0D24"/>
    <w:rsid w:val="004F1F90"/>
    <w:rsid w:val="004F57F3"/>
    <w:rsid w:val="00503461"/>
    <w:rsid w:val="00506462"/>
    <w:rsid w:val="00506772"/>
    <w:rsid w:val="0050735F"/>
    <w:rsid w:val="00511154"/>
    <w:rsid w:val="00520CE7"/>
    <w:rsid w:val="00530E50"/>
    <w:rsid w:val="005312E2"/>
    <w:rsid w:val="0053352E"/>
    <w:rsid w:val="00540785"/>
    <w:rsid w:val="00540E07"/>
    <w:rsid w:val="00541DF1"/>
    <w:rsid w:val="00551645"/>
    <w:rsid w:val="0055410F"/>
    <w:rsid w:val="00562813"/>
    <w:rsid w:val="0057202C"/>
    <w:rsid w:val="00572EA9"/>
    <w:rsid w:val="005734A3"/>
    <w:rsid w:val="005760F5"/>
    <w:rsid w:val="00581388"/>
    <w:rsid w:val="0058338D"/>
    <w:rsid w:val="00583EC0"/>
    <w:rsid w:val="00592D47"/>
    <w:rsid w:val="00593F62"/>
    <w:rsid w:val="00595D9F"/>
    <w:rsid w:val="005971EB"/>
    <w:rsid w:val="005A039A"/>
    <w:rsid w:val="005A5BE4"/>
    <w:rsid w:val="005A6683"/>
    <w:rsid w:val="005A7DE2"/>
    <w:rsid w:val="005B0D05"/>
    <w:rsid w:val="005B2795"/>
    <w:rsid w:val="005B3803"/>
    <w:rsid w:val="005B5A9F"/>
    <w:rsid w:val="005B6273"/>
    <w:rsid w:val="005C5276"/>
    <w:rsid w:val="005C6255"/>
    <w:rsid w:val="005C6539"/>
    <w:rsid w:val="005C7865"/>
    <w:rsid w:val="005D0C37"/>
    <w:rsid w:val="005D67DE"/>
    <w:rsid w:val="005E329F"/>
    <w:rsid w:val="005E7172"/>
    <w:rsid w:val="005F0180"/>
    <w:rsid w:val="005F0FCB"/>
    <w:rsid w:val="005F3AC7"/>
    <w:rsid w:val="005F48D9"/>
    <w:rsid w:val="005F5180"/>
    <w:rsid w:val="0060205F"/>
    <w:rsid w:val="006027F7"/>
    <w:rsid w:val="006039DB"/>
    <w:rsid w:val="006053AA"/>
    <w:rsid w:val="0061026A"/>
    <w:rsid w:val="0061035F"/>
    <w:rsid w:val="00613ECD"/>
    <w:rsid w:val="0061545B"/>
    <w:rsid w:val="006162DB"/>
    <w:rsid w:val="00616A45"/>
    <w:rsid w:val="00620CD5"/>
    <w:rsid w:val="006225A2"/>
    <w:rsid w:val="006312A5"/>
    <w:rsid w:val="00632119"/>
    <w:rsid w:val="0063338D"/>
    <w:rsid w:val="006355DB"/>
    <w:rsid w:val="00637332"/>
    <w:rsid w:val="00637E98"/>
    <w:rsid w:val="0064433C"/>
    <w:rsid w:val="006457E6"/>
    <w:rsid w:val="006510F4"/>
    <w:rsid w:val="00656EC7"/>
    <w:rsid w:val="0066254C"/>
    <w:rsid w:val="00664406"/>
    <w:rsid w:val="00667BA3"/>
    <w:rsid w:val="006708C3"/>
    <w:rsid w:val="00670F0D"/>
    <w:rsid w:val="00672989"/>
    <w:rsid w:val="00675EED"/>
    <w:rsid w:val="006779F1"/>
    <w:rsid w:val="006801F5"/>
    <w:rsid w:val="00683A9F"/>
    <w:rsid w:val="00684E04"/>
    <w:rsid w:val="00692784"/>
    <w:rsid w:val="006936BF"/>
    <w:rsid w:val="006954C1"/>
    <w:rsid w:val="00695A2F"/>
    <w:rsid w:val="0069762F"/>
    <w:rsid w:val="00697E76"/>
    <w:rsid w:val="006A1515"/>
    <w:rsid w:val="006A3FFA"/>
    <w:rsid w:val="006B7E09"/>
    <w:rsid w:val="006C1CBD"/>
    <w:rsid w:val="006C49B7"/>
    <w:rsid w:val="006C7DFE"/>
    <w:rsid w:val="006E0406"/>
    <w:rsid w:val="006E3722"/>
    <w:rsid w:val="006E4D76"/>
    <w:rsid w:val="006E4FEE"/>
    <w:rsid w:val="006E6760"/>
    <w:rsid w:val="006E7C87"/>
    <w:rsid w:val="006F6CBE"/>
    <w:rsid w:val="0070218D"/>
    <w:rsid w:val="00702EFA"/>
    <w:rsid w:val="0070515E"/>
    <w:rsid w:val="007057E1"/>
    <w:rsid w:val="00706BEA"/>
    <w:rsid w:val="00707F94"/>
    <w:rsid w:val="0071356A"/>
    <w:rsid w:val="00713A85"/>
    <w:rsid w:val="00717DDB"/>
    <w:rsid w:val="00720488"/>
    <w:rsid w:val="00724298"/>
    <w:rsid w:val="007302DE"/>
    <w:rsid w:val="00731537"/>
    <w:rsid w:val="00735856"/>
    <w:rsid w:val="007358CC"/>
    <w:rsid w:val="00741E22"/>
    <w:rsid w:val="00744840"/>
    <w:rsid w:val="00745A7B"/>
    <w:rsid w:val="00746848"/>
    <w:rsid w:val="00750341"/>
    <w:rsid w:val="00751C39"/>
    <w:rsid w:val="00753F1D"/>
    <w:rsid w:val="00754AD4"/>
    <w:rsid w:val="00761BC3"/>
    <w:rsid w:val="00761D30"/>
    <w:rsid w:val="007641D6"/>
    <w:rsid w:val="0076711F"/>
    <w:rsid w:val="00767695"/>
    <w:rsid w:val="00780106"/>
    <w:rsid w:val="0078206B"/>
    <w:rsid w:val="00786786"/>
    <w:rsid w:val="00790656"/>
    <w:rsid w:val="0079206B"/>
    <w:rsid w:val="00792C75"/>
    <w:rsid w:val="00797B69"/>
    <w:rsid w:val="007A0519"/>
    <w:rsid w:val="007A1053"/>
    <w:rsid w:val="007A2212"/>
    <w:rsid w:val="007A4E82"/>
    <w:rsid w:val="007B209B"/>
    <w:rsid w:val="007B20A3"/>
    <w:rsid w:val="007B20F1"/>
    <w:rsid w:val="007B5119"/>
    <w:rsid w:val="007B61EF"/>
    <w:rsid w:val="007B717B"/>
    <w:rsid w:val="007B7D29"/>
    <w:rsid w:val="007C1685"/>
    <w:rsid w:val="007C4DFF"/>
    <w:rsid w:val="007D18DE"/>
    <w:rsid w:val="007D3420"/>
    <w:rsid w:val="007D3595"/>
    <w:rsid w:val="007D7691"/>
    <w:rsid w:val="007E10F1"/>
    <w:rsid w:val="007E2044"/>
    <w:rsid w:val="007E3CAB"/>
    <w:rsid w:val="007F1D51"/>
    <w:rsid w:val="007F324E"/>
    <w:rsid w:val="007F64B3"/>
    <w:rsid w:val="008077C3"/>
    <w:rsid w:val="00812C1C"/>
    <w:rsid w:val="00816085"/>
    <w:rsid w:val="00820503"/>
    <w:rsid w:val="0082256A"/>
    <w:rsid w:val="00826E47"/>
    <w:rsid w:val="00831F4D"/>
    <w:rsid w:val="00834C04"/>
    <w:rsid w:val="008445D4"/>
    <w:rsid w:val="00845C9B"/>
    <w:rsid w:val="00845F4A"/>
    <w:rsid w:val="00846AE1"/>
    <w:rsid w:val="00847D17"/>
    <w:rsid w:val="00852E8F"/>
    <w:rsid w:val="008537DD"/>
    <w:rsid w:val="00854CC5"/>
    <w:rsid w:val="00855348"/>
    <w:rsid w:val="00856F31"/>
    <w:rsid w:val="0085701B"/>
    <w:rsid w:val="00862552"/>
    <w:rsid w:val="00865AAA"/>
    <w:rsid w:val="00866B01"/>
    <w:rsid w:val="00867728"/>
    <w:rsid w:val="008679B2"/>
    <w:rsid w:val="008721C4"/>
    <w:rsid w:val="00872FEA"/>
    <w:rsid w:val="00885271"/>
    <w:rsid w:val="00885FFB"/>
    <w:rsid w:val="008861C2"/>
    <w:rsid w:val="00893B1F"/>
    <w:rsid w:val="00895BCD"/>
    <w:rsid w:val="00896849"/>
    <w:rsid w:val="008A1338"/>
    <w:rsid w:val="008A60F7"/>
    <w:rsid w:val="008A6DFC"/>
    <w:rsid w:val="008B20D4"/>
    <w:rsid w:val="008B7E03"/>
    <w:rsid w:val="008C76F9"/>
    <w:rsid w:val="008C7D5B"/>
    <w:rsid w:val="008D1C7F"/>
    <w:rsid w:val="008D49DD"/>
    <w:rsid w:val="008D5531"/>
    <w:rsid w:val="008E028A"/>
    <w:rsid w:val="008E32DD"/>
    <w:rsid w:val="008E7EB0"/>
    <w:rsid w:val="008F4E64"/>
    <w:rsid w:val="008F7767"/>
    <w:rsid w:val="009005F1"/>
    <w:rsid w:val="00901907"/>
    <w:rsid w:val="00903C68"/>
    <w:rsid w:val="0090619D"/>
    <w:rsid w:val="00906372"/>
    <w:rsid w:val="00927CFE"/>
    <w:rsid w:val="00931A32"/>
    <w:rsid w:val="00935B7F"/>
    <w:rsid w:val="00937F23"/>
    <w:rsid w:val="0094304E"/>
    <w:rsid w:val="00944A56"/>
    <w:rsid w:val="00945319"/>
    <w:rsid w:val="00945791"/>
    <w:rsid w:val="0095216A"/>
    <w:rsid w:val="00955D47"/>
    <w:rsid w:val="009611C2"/>
    <w:rsid w:val="00962B90"/>
    <w:rsid w:val="00962F91"/>
    <w:rsid w:val="009632DD"/>
    <w:rsid w:val="009645B4"/>
    <w:rsid w:val="009647CF"/>
    <w:rsid w:val="00964FB7"/>
    <w:rsid w:val="00970537"/>
    <w:rsid w:val="009740C3"/>
    <w:rsid w:val="009778B8"/>
    <w:rsid w:val="00981132"/>
    <w:rsid w:val="009948F4"/>
    <w:rsid w:val="00995A8A"/>
    <w:rsid w:val="009963F0"/>
    <w:rsid w:val="009973F6"/>
    <w:rsid w:val="009A318E"/>
    <w:rsid w:val="009A60A0"/>
    <w:rsid w:val="009A693C"/>
    <w:rsid w:val="009B00C7"/>
    <w:rsid w:val="009B1DFB"/>
    <w:rsid w:val="009C1FD0"/>
    <w:rsid w:val="009C2CE2"/>
    <w:rsid w:val="009C7699"/>
    <w:rsid w:val="009D5760"/>
    <w:rsid w:val="009D5A32"/>
    <w:rsid w:val="009E76BD"/>
    <w:rsid w:val="009F0969"/>
    <w:rsid w:val="009F15F3"/>
    <w:rsid w:val="009F5EFE"/>
    <w:rsid w:val="009F6BE2"/>
    <w:rsid w:val="00A02AC2"/>
    <w:rsid w:val="00A067EF"/>
    <w:rsid w:val="00A07A9A"/>
    <w:rsid w:val="00A104E3"/>
    <w:rsid w:val="00A11E69"/>
    <w:rsid w:val="00A12F53"/>
    <w:rsid w:val="00A13F89"/>
    <w:rsid w:val="00A22D3B"/>
    <w:rsid w:val="00A2345C"/>
    <w:rsid w:val="00A2690E"/>
    <w:rsid w:val="00A26C4E"/>
    <w:rsid w:val="00A377B5"/>
    <w:rsid w:val="00A401AF"/>
    <w:rsid w:val="00A415EF"/>
    <w:rsid w:val="00A41997"/>
    <w:rsid w:val="00A44518"/>
    <w:rsid w:val="00A51E84"/>
    <w:rsid w:val="00A604AD"/>
    <w:rsid w:val="00A66A41"/>
    <w:rsid w:val="00A67D7F"/>
    <w:rsid w:val="00A72177"/>
    <w:rsid w:val="00A72BD2"/>
    <w:rsid w:val="00A75520"/>
    <w:rsid w:val="00A758CE"/>
    <w:rsid w:val="00A7591B"/>
    <w:rsid w:val="00A77B1F"/>
    <w:rsid w:val="00A8222B"/>
    <w:rsid w:val="00A86CE4"/>
    <w:rsid w:val="00A86D24"/>
    <w:rsid w:val="00AA31A4"/>
    <w:rsid w:val="00AA39EA"/>
    <w:rsid w:val="00AA3B09"/>
    <w:rsid w:val="00AB1394"/>
    <w:rsid w:val="00AB236C"/>
    <w:rsid w:val="00AD16D2"/>
    <w:rsid w:val="00AD30C8"/>
    <w:rsid w:val="00AD50C2"/>
    <w:rsid w:val="00AD5C5B"/>
    <w:rsid w:val="00AD7553"/>
    <w:rsid w:val="00AE060B"/>
    <w:rsid w:val="00AE7A5A"/>
    <w:rsid w:val="00AF17BF"/>
    <w:rsid w:val="00AF5830"/>
    <w:rsid w:val="00AF6ECE"/>
    <w:rsid w:val="00AF7DFF"/>
    <w:rsid w:val="00B003D3"/>
    <w:rsid w:val="00B02EAB"/>
    <w:rsid w:val="00B03556"/>
    <w:rsid w:val="00B04EC9"/>
    <w:rsid w:val="00B05E75"/>
    <w:rsid w:val="00B06622"/>
    <w:rsid w:val="00B114D7"/>
    <w:rsid w:val="00B13516"/>
    <w:rsid w:val="00B13720"/>
    <w:rsid w:val="00B208B5"/>
    <w:rsid w:val="00B21CF8"/>
    <w:rsid w:val="00B23F0E"/>
    <w:rsid w:val="00B264B5"/>
    <w:rsid w:val="00B2714E"/>
    <w:rsid w:val="00B336FB"/>
    <w:rsid w:val="00B3782E"/>
    <w:rsid w:val="00B418EE"/>
    <w:rsid w:val="00B43A45"/>
    <w:rsid w:val="00B4693C"/>
    <w:rsid w:val="00B47C2A"/>
    <w:rsid w:val="00B51304"/>
    <w:rsid w:val="00B53746"/>
    <w:rsid w:val="00B55AC0"/>
    <w:rsid w:val="00B61F05"/>
    <w:rsid w:val="00B637A3"/>
    <w:rsid w:val="00B710ED"/>
    <w:rsid w:val="00B74434"/>
    <w:rsid w:val="00B851DE"/>
    <w:rsid w:val="00B85492"/>
    <w:rsid w:val="00B9426A"/>
    <w:rsid w:val="00B94595"/>
    <w:rsid w:val="00B959BC"/>
    <w:rsid w:val="00BA4D88"/>
    <w:rsid w:val="00BA60E0"/>
    <w:rsid w:val="00BA6CC1"/>
    <w:rsid w:val="00BB031F"/>
    <w:rsid w:val="00BB0BD9"/>
    <w:rsid w:val="00BB2521"/>
    <w:rsid w:val="00BB56DF"/>
    <w:rsid w:val="00BB5FAA"/>
    <w:rsid w:val="00BB62B1"/>
    <w:rsid w:val="00BC2179"/>
    <w:rsid w:val="00BD1F3C"/>
    <w:rsid w:val="00BE0308"/>
    <w:rsid w:val="00BE18F9"/>
    <w:rsid w:val="00BE26B6"/>
    <w:rsid w:val="00BE58D3"/>
    <w:rsid w:val="00BE6472"/>
    <w:rsid w:val="00BE7CFA"/>
    <w:rsid w:val="00BF2717"/>
    <w:rsid w:val="00BF5472"/>
    <w:rsid w:val="00BF590D"/>
    <w:rsid w:val="00BF7658"/>
    <w:rsid w:val="00BF78DE"/>
    <w:rsid w:val="00C02554"/>
    <w:rsid w:val="00C0463A"/>
    <w:rsid w:val="00C05DF5"/>
    <w:rsid w:val="00C06907"/>
    <w:rsid w:val="00C15C9D"/>
    <w:rsid w:val="00C16F41"/>
    <w:rsid w:val="00C175AD"/>
    <w:rsid w:val="00C218D3"/>
    <w:rsid w:val="00C22679"/>
    <w:rsid w:val="00C2513C"/>
    <w:rsid w:val="00C25AD8"/>
    <w:rsid w:val="00C267A7"/>
    <w:rsid w:val="00C32A6A"/>
    <w:rsid w:val="00C3305B"/>
    <w:rsid w:val="00C3317D"/>
    <w:rsid w:val="00C3319F"/>
    <w:rsid w:val="00C35FE8"/>
    <w:rsid w:val="00C36EB9"/>
    <w:rsid w:val="00C40E70"/>
    <w:rsid w:val="00C43519"/>
    <w:rsid w:val="00C45FD0"/>
    <w:rsid w:val="00C46ADF"/>
    <w:rsid w:val="00C4717A"/>
    <w:rsid w:val="00C53871"/>
    <w:rsid w:val="00C53D56"/>
    <w:rsid w:val="00C60871"/>
    <w:rsid w:val="00C61E9A"/>
    <w:rsid w:val="00C66CAF"/>
    <w:rsid w:val="00C71145"/>
    <w:rsid w:val="00C74995"/>
    <w:rsid w:val="00C75F11"/>
    <w:rsid w:val="00C836F9"/>
    <w:rsid w:val="00C85ABD"/>
    <w:rsid w:val="00C92200"/>
    <w:rsid w:val="00C92B62"/>
    <w:rsid w:val="00C97009"/>
    <w:rsid w:val="00CA4D20"/>
    <w:rsid w:val="00CB7938"/>
    <w:rsid w:val="00CC5A04"/>
    <w:rsid w:val="00CC6006"/>
    <w:rsid w:val="00CD0EA4"/>
    <w:rsid w:val="00CD1F20"/>
    <w:rsid w:val="00CD369C"/>
    <w:rsid w:val="00CD6648"/>
    <w:rsid w:val="00CD6968"/>
    <w:rsid w:val="00CE2C4B"/>
    <w:rsid w:val="00CE2E39"/>
    <w:rsid w:val="00CE417B"/>
    <w:rsid w:val="00CF20C9"/>
    <w:rsid w:val="00CF508A"/>
    <w:rsid w:val="00CF527D"/>
    <w:rsid w:val="00D02F52"/>
    <w:rsid w:val="00D03125"/>
    <w:rsid w:val="00D04048"/>
    <w:rsid w:val="00D04CAA"/>
    <w:rsid w:val="00D04DB2"/>
    <w:rsid w:val="00D0799B"/>
    <w:rsid w:val="00D10BE2"/>
    <w:rsid w:val="00D12159"/>
    <w:rsid w:val="00D157F9"/>
    <w:rsid w:val="00D16006"/>
    <w:rsid w:val="00D17918"/>
    <w:rsid w:val="00D17C95"/>
    <w:rsid w:val="00D24930"/>
    <w:rsid w:val="00D2757A"/>
    <w:rsid w:val="00D3291B"/>
    <w:rsid w:val="00D32E78"/>
    <w:rsid w:val="00D34A48"/>
    <w:rsid w:val="00D35D0C"/>
    <w:rsid w:val="00D425D1"/>
    <w:rsid w:val="00D4350C"/>
    <w:rsid w:val="00D46B7B"/>
    <w:rsid w:val="00D47911"/>
    <w:rsid w:val="00D479B6"/>
    <w:rsid w:val="00D50EEB"/>
    <w:rsid w:val="00D5385E"/>
    <w:rsid w:val="00D5673A"/>
    <w:rsid w:val="00D62775"/>
    <w:rsid w:val="00D66218"/>
    <w:rsid w:val="00D66436"/>
    <w:rsid w:val="00D66AEA"/>
    <w:rsid w:val="00D71369"/>
    <w:rsid w:val="00D7785B"/>
    <w:rsid w:val="00D778F2"/>
    <w:rsid w:val="00D81480"/>
    <w:rsid w:val="00D8517E"/>
    <w:rsid w:val="00D86521"/>
    <w:rsid w:val="00D90940"/>
    <w:rsid w:val="00D9349F"/>
    <w:rsid w:val="00D95E2F"/>
    <w:rsid w:val="00DA04E2"/>
    <w:rsid w:val="00DA4B22"/>
    <w:rsid w:val="00DA51DE"/>
    <w:rsid w:val="00DB29B7"/>
    <w:rsid w:val="00DB4448"/>
    <w:rsid w:val="00DB5A0C"/>
    <w:rsid w:val="00DB6E64"/>
    <w:rsid w:val="00DC0383"/>
    <w:rsid w:val="00DC09B7"/>
    <w:rsid w:val="00DC3905"/>
    <w:rsid w:val="00DC5BD9"/>
    <w:rsid w:val="00DC6ED7"/>
    <w:rsid w:val="00DD2C15"/>
    <w:rsid w:val="00DD77A1"/>
    <w:rsid w:val="00DD7A64"/>
    <w:rsid w:val="00DE09FD"/>
    <w:rsid w:val="00DE656A"/>
    <w:rsid w:val="00DE7012"/>
    <w:rsid w:val="00DF3489"/>
    <w:rsid w:val="00DF4464"/>
    <w:rsid w:val="00DF6D1D"/>
    <w:rsid w:val="00DF71A1"/>
    <w:rsid w:val="00E0421F"/>
    <w:rsid w:val="00E0450A"/>
    <w:rsid w:val="00E0500E"/>
    <w:rsid w:val="00E07F32"/>
    <w:rsid w:val="00E111A5"/>
    <w:rsid w:val="00E1253E"/>
    <w:rsid w:val="00E12F13"/>
    <w:rsid w:val="00E252E1"/>
    <w:rsid w:val="00E273A5"/>
    <w:rsid w:val="00E322BD"/>
    <w:rsid w:val="00E34868"/>
    <w:rsid w:val="00E371BF"/>
    <w:rsid w:val="00E40F65"/>
    <w:rsid w:val="00E446CA"/>
    <w:rsid w:val="00E44F48"/>
    <w:rsid w:val="00E5129E"/>
    <w:rsid w:val="00E52DCF"/>
    <w:rsid w:val="00E56C70"/>
    <w:rsid w:val="00E66F89"/>
    <w:rsid w:val="00E67065"/>
    <w:rsid w:val="00E76880"/>
    <w:rsid w:val="00E81ABD"/>
    <w:rsid w:val="00E82906"/>
    <w:rsid w:val="00E866D7"/>
    <w:rsid w:val="00E90032"/>
    <w:rsid w:val="00E9263B"/>
    <w:rsid w:val="00E927D9"/>
    <w:rsid w:val="00E92A02"/>
    <w:rsid w:val="00E96134"/>
    <w:rsid w:val="00EA071E"/>
    <w:rsid w:val="00EA5485"/>
    <w:rsid w:val="00EB1651"/>
    <w:rsid w:val="00EB2FF2"/>
    <w:rsid w:val="00EB3B2C"/>
    <w:rsid w:val="00EB5402"/>
    <w:rsid w:val="00EB5576"/>
    <w:rsid w:val="00EB60F2"/>
    <w:rsid w:val="00EC3A53"/>
    <w:rsid w:val="00EC59D3"/>
    <w:rsid w:val="00ED099E"/>
    <w:rsid w:val="00EE2F71"/>
    <w:rsid w:val="00EE4253"/>
    <w:rsid w:val="00EE7094"/>
    <w:rsid w:val="00EE79D9"/>
    <w:rsid w:val="00EF0826"/>
    <w:rsid w:val="00EF1338"/>
    <w:rsid w:val="00EF331A"/>
    <w:rsid w:val="00EF628C"/>
    <w:rsid w:val="00EF743A"/>
    <w:rsid w:val="00F03EB6"/>
    <w:rsid w:val="00F04B74"/>
    <w:rsid w:val="00F04B93"/>
    <w:rsid w:val="00F076B3"/>
    <w:rsid w:val="00F1236C"/>
    <w:rsid w:val="00F13EC6"/>
    <w:rsid w:val="00F16D57"/>
    <w:rsid w:val="00F20E72"/>
    <w:rsid w:val="00F34BDD"/>
    <w:rsid w:val="00F3509B"/>
    <w:rsid w:val="00F40281"/>
    <w:rsid w:val="00F403F3"/>
    <w:rsid w:val="00F4334C"/>
    <w:rsid w:val="00F43D5D"/>
    <w:rsid w:val="00F478B0"/>
    <w:rsid w:val="00F51B56"/>
    <w:rsid w:val="00F54E93"/>
    <w:rsid w:val="00F628D1"/>
    <w:rsid w:val="00F709B5"/>
    <w:rsid w:val="00F83BEF"/>
    <w:rsid w:val="00F83F2F"/>
    <w:rsid w:val="00F85732"/>
    <w:rsid w:val="00F85832"/>
    <w:rsid w:val="00F86032"/>
    <w:rsid w:val="00F87847"/>
    <w:rsid w:val="00F96D29"/>
    <w:rsid w:val="00F97F99"/>
    <w:rsid w:val="00FA10C6"/>
    <w:rsid w:val="00FA584A"/>
    <w:rsid w:val="00FB4C7A"/>
    <w:rsid w:val="00FB7E45"/>
    <w:rsid w:val="00FC06E8"/>
    <w:rsid w:val="00FC0FDC"/>
    <w:rsid w:val="00FD55A3"/>
    <w:rsid w:val="00FE07DB"/>
    <w:rsid w:val="00FE27B8"/>
    <w:rsid w:val="00FE325C"/>
    <w:rsid w:val="00FF1797"/>
    <w:rsid w:val="00FF1CB9"/>
    <w:rsid w:val="00FF2CEA"/>
    <w:rsid w:val="00FF4FE7"/>
    <w:rsid w:val="00FF5F4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D5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0B54AF"/>
    <w:pPr>
      <w:spacing w:after="240" w:line="276" w:lineRule="auto"/>
      <w:outlineLvl w:val="0"/>
    </w:pPr>
    <w:rPr>
      <w:rFonts w:ascii="Times New Roman" w:hAnsi="Times New Roman"/>
      <w:b/>
      <w:iCs/>
      <w:spacing w:val="-2"/>
      <w:sz w:val="26"/>
      <w:szCs w:val="26"/>
    </w:rPr>
  </w:style>
  <w:style w:type="paragraph" w:styleId="Titolo2">
    <w:name w:val="heading 2"/>
    <w:next w:val="Titolo3"/>
    <w:link w:val="Titolo2Carattere"/>
    <w:uiPriority w:val="9"/>
    <w:unhideWhenUsed/>
    <w:qFormat/>
    <w:rsid w:val="000B54AF"/>
    <w:pPr>
      <w:spacing w:after="240" w:line="276" w:lineRule="auto"/>
      <w:outlineLvl w:val="1"/>
    </w:pPr>
    <w:rPr>
      <w:rFonts w:ascii="Times New Roman" w:hAnsi="Times New Roman"/>
      <w:b/>
      <w:bCs/>
      <w:iCs/>
      <w:spacing w:val="-2"/>
      <w:sz w:val="24"/>
      <w:szCs w:val="36"/>
    </w:rPr>
  </w:style>
  <w:style w:type="paragraph" w:styleId="Titolo3">
    <w:name w:val="heading 3"/>
    <w:next w:val="Norm"/>
    <w:link w:val="Titolo3Carattere"/>
    <w:uiPriority w:val="9"/>
    <w:unhideWhenUsed/>
    <w:qFormat/>
    <w:rsid w:val="000B54AF"/>
    <w:pPr>
      <w:spacing w:after="120" w:line="276" w:lineRule="auto"/>
      <w:outlineLvl w:val="2"/>
    </w:pPr>
    <w:rPr>
      <w:rFonts w:ascii="Times New Roman" w:hAnsi="Times New Roman"/>
      <w:b/>
      <w:bCs/>
      <w:i/>
      <w:iCs/>
      <w:spacing w:val="-2"/>
    </w:rPr>
  </w:style>
  <w:style w:type="paragraph" w:styleId="Titolo4">
    <w:name w:val="heading 4"/>
    <w:basedOn w:val="Titolo1"/>
    <w:next w:val="Norm"/>
    <w:link w:val="Titolo4Carattere"/>
    <w:uiPriority w:val="9"/>
    <w:unhideWhenUsed/>
    <w:rsid w:val="007D7691"/>
    <w:pPr>
      <w:tabs>
        <w:tab w:val="left" w:leader="underscore" w:pos="2552"/>
        <w:tab w:val="left" w:leader="underscore" w:pos="8789"/>
        <w:tab w:val="right" w:leader="underscore" w:pos="10773"/>
      </w:tabs>
      <w:outlineLvl w:val="3"/>
    </w:pPr>
    <w:rPr>
      <w:bCs/>
      <w:i/>
      <w:smallCaps/>
      <w:sz w:val="24"/>
      <w:szCs w:val="36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B54AF"/>
    <w:rPr>
      <w:rFonts w:ascii="Times New Roman" w:hAnsi="Times New Roman"/>
      <w:b/>
      <w:bCs/>
      <w:iCs/>
      <w:spacing w:val="-2"/>
      <w:sz w:val="24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B54AF"/>
    <w:rPr>
      <w:rFonts w:ascii="Times New Roman" w:hAnsi="Times New Roman"/>
      <w:b/>
      <w:bCs/>
      <w:i/>
      <w:iCs/>
      <w:spacing w:val="-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4AF"/>
    <w:rPr>
      <w:rFonts w:ascii="Times New Roman" w:hAnsi="Times New Roman"/>
      <w:b/>
      <w:iCs/>
      <w:spacing w:val="-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D7691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qFormat/>
    <w:rsid w:val="000B54AF"/>
    <w:pPr>
      <w:spacing w:after="240" w:line="276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0B54AF"/>
    <w:rPr>
      <w:rFonts w:ascii="Times New Roman" w:hAnsi="Times New Roman"/>
      <w:b/>
      <w:bCs/>
      <w:sz w:val="28"/>
      <w:szCs w:val="28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uiPriority w:val="1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">
    <w:name w:val="Int/Piè"/>
    <w:qFormat/>
    <w:rsid w:val="00540E07"/>
    <w:pPr>
      <w:tabs>
        <w:tab w:val="right" w:pos="10772"/>
      </w:tabs>
      <w:spacing w:after="0" w:line="240" w:lineRule="auto"/>
    </w:pPr>
    <w:rPr>
      <w:rFonts w:ascii="Times New Roman" w:hAnsi="Times New Roman"/>
      <w:sz w:val="16"/>
    </w:rPr>
  </w:style>
  <w:style w:type="paragraph" w:customStyle="1" w:styleId="Dest">
    <w:name w:val="Dest"/>
    <w:basedOn w:val="Norm"/>
    <w:link w:val="DestCarattere"/>
    <w:qFormat/>
    <w:rsid w:val="000B54AF"/>
    <w:pPr>
      <w:spacing w:after="0"/>
      <w:jc w:val="right"/>
    </w:pPr>
    <w:rPr>
      <w:bCs/>
    </w:rPr>
  </w:style>
  <w:style w:type="character" w:customStyle="1" w:styleId="DestCarattere">
    <w:name w:val="Dest Carattere"/>
    <w:basedOn w:val="Carpredefinitoparagrafo"/>
    <w:link w:val="Dest"/>
    <w:rsid w:val="000B54AF"/>
    <w:rPr>
      <w:rFonts w:ascii="Times New Roman" w:hAnsi="Times New Roman"/>
      <w:bCs/>
      <w:spacing w:val="-1"/>
      <w:kern w:val="0"/>
      <w:szCs w:val="32"/>
      <w:lang w:val="en-US"/>
      <w14:ligatures w14:val="none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Norm"/>
    <w:next w:val="TabNorm"/>
    <w:link w:val="TABGCarattere"/>
    <w:rsid w:val="00B61F05"/>
    <w:rPr>
      <w:b/>
      <w:bCs/>
    </w:rPr>
  </w:style>
  <w:style w:type="paragraph" w:customStyle="1" w:styleId="TABGS">
    <w:name w:val="TAB GS"/>
    <w:basedOn w:val="TabNorm"/>
    <w:next w:val="TabNorm"/>
    <w:link w:val="TABGSCarattere"/>
    <w:rsid w:val="00207E49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Pun">
    <w:name w:val="Norm Pun"/>
    <w:basedOn w:val="Norm"/>
    <w:link w:val="NormPunCarattere"/>
    <w:qFormat/>
    <w:rsid w:val="000D74A3"/>
    <w:pPr>
      <w:numPr>
        <w:numId w:val="27"/>
      </w:numPr>
    </w:pPr>
  </w:style>
  <w:style w:type="paragraph" w:customStyle="1" w:styleId="NORMGS">
    <w:name w:val="NORM GS"/>
    <w:basedOn w:val="NORMC"/>
    <w:next w:val="Norm"/>
    <w:link w:val="NORMGSCarattere"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Norm"/>
    <w:next w:val="TabNorm"/>
    <w:link w:val="TABGCCCarattere"/>
    <w:rsid w:val="00207E49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207E49"/>
    <w:rPr>
      <w:rFonts w:ascii="Times New Roman" w:hAnsi="Times New Roman"/>
      <w:b/>
      <w:spacing w:val="-1"/>
      <w:kern w:val="0"/>
      <w:sz w:val="18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207E49"/>
    <w:rPr>
      <w:rFonts w:ascii="Times New Roman" w:hAnsi="Times New Roman"/>
      <w:b/>
      <w:iCs/>
      <w:spacing w:val="-1"/>
      <w:kern w:val="0"/>
      <w:sz w:val="18"/>
      <w:szCs w:val="36"/>
      <w:u w:val="single"/>
      <w:lang w:val="en-US"/>
      <w14:ligatures w14:val="none"/>
    </w:rPr>
  </w:style>
  <w:style w:type="paragraph" w:customStyle="1" w:styleId="TABC">
    <w:name w:val="TAB C"/>
    <w:basedOn w:val="TabNorm"/>
    <w:next w:val="TabNorm"/>
    <w:link w:val="TABCCarattere"/>
    <w:rsid w:val="00B61F05"/>
    <w:rPr>
      <w:i/>
    </w:rPr>
  </w:style>
  <w:style w:type="character" w:customStyle="1" w:styleId="TABCCarattere">
    <w:name w:val="TAB C Carattere"/>
    <w:basedOn w:val="Carpredefinitoparagrafo"/>
    <w:link w:val="TABC"/>
    <w:rsid w:val="00B61F05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Norm"/>
    <w:next w:val="TabNorm"/>
    <w:link w:val="TABGCCarattere"/>
    <w:rsid w:val="00B61F05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B61F05"/>
    <w:rPr>
      <w:rFonts w:ascii="Times New Roman" w:hAnsi="Times New Roman"/>
      <w:b/>
      <w:bCs/>
      <w:i/>
      <w:spacing w:val="-1"/>
      <w:kern w:val="0"/>
      <w:sz w:val="18"/>
      <w:szCs w:val="36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Pun">
    <w:name w:val="Tab Pun"/>
    <w:basedOn w:val="TabNorm"/>
    <w:link w:val="TabPunCarattere"/>
    <w:autoRedefine/>
    <w:qFormat/>
    <w:rsid w:val="00CB7938"/>
    <w:pPr>
      <w:numPr>
        <w:numId w:val="25"/>
      </w:numPr>
      <w:tabs>
        <w:tab w:val="clear" w:pos="5103"/>
      </w:tabs>
    </w:pPr>
    <w:rPr>
      <w:szCs w:val="20"/>
    </w:rPr>
  </w:style>
  <w:style w:type="character" w:customStyle="1" w:styleId="NormPunCarattere">
    <w:name w:val="Norm Pun Carattere"/>
    <w:basedOn w:val="Carpredefinitoparagrafo"/>
    <w:link w:val="NormPun"/>
    <w:rsid w:val="000D74A3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PunCarattere">
    <w:name w:val="Tab Pun Carattere"/>
    <w:basedOn w:val="NormPunCarattere"/>
    <w:link w:val="TabPun"/>
    <w:rsid w:val="00CB7938"/>
    <w:rPr>
      <w:rFonts w:ascii="Times New Roman" w:hAnsi="Times New Roman"/>
      <w:spacing w:val="-1"/>
      <w:kern w:val="0"/>
      <w:sz w:val="20"/>
      <w:szCs w:val="20"/>
      <w:lang w:val="en-US"/>
      <w14:ligatures w14:val="none"/>
    </w:rPr>
  </w:style>
  <w:style w:type="paragraph" w:customStyle="1" w:styleId="TabNorm">
    <w:name w:val="Tab Norm"/>
    <w:link w:val="TabNormCarattere"/>
    <w:qFormat/>
    <w:rsid w:val="009A318E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character" w:customStyle="1" w:styleId="TabNormCarattere">
    <w:name w:val="Tab Norm Carattere"/>
    <w:basedOn w:val="Carpredefinitoparagrafo"/>
    <w:link w:val="TabNorm"/>
    <w:rsid w:val="009A318E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Norm">
    <w:name w:val="Norm"/>
    <w:link w:val="NormCarattere"/>
    <w:qFormat/>
    <w:rsid w:val="00DC6ED7"/>
    <w:pPr>
      <w:tabs>
        <w:tab w:val="right" w:leader="underscore" w:pos="10772"/>
      </w:tabs>
      <w:spacing w:after="120" w:line="276" w:lineRule="auto"/>
      <w:jc w:val="both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DC6ED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NormCarattere"/>
    <w:link w:val="TABG"/>
    <w:rsid w:val="00B61F05"/>
    <w:rPr>
      <w:rFonts w:ascii="Times New Roman" w:hAnsi="Times New Roman"/>
      <w:b/>
      <w:bCs/>
      <w:spacing w:val="-1"/>
      <w:kern w:val="0"/>
      <w:sz w:val="18"/>
      <w:szCs w:val="40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  <w:style w:type="paragraph" w:customStyle="1" w:styleId="NormNum">
    <w:name w:val="Norm Num"/>
    <w:basedOn w:val="Norm"/>
    <w:link w:val="NormNumCarattere"/>
    <w:qFormat/>
    <w:rsid w:val="001114E6"/>
    <w:pPr>
      <w:numPr>
        <w:numId w:val="17"/>
      </w:numPr>
    </w:pPr>
  </w:style>
  <w:style w:type="character" w:customStyle="1" w:styleId="NormNumCarattere">
    <w:name w:val="Norm Num Carattere"/>
    <w:basedOn w:val="NormPunCarattere"/>
    <w:link w:val="NormNum"/>
    <w:rsid w:val="001114E6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TabNum">
    <w:name w:val="Tab Num"/>
    <w:basedOn w:val="TabNorm"/>
    <w:link w:val="TabNumCarattere"/>
    <w:qFormat/>
    <w:rsid w:val="00387070"/>
    <w:pPr>
      <w:numPr>
        <w:numId w:val="19"/>
      </w:numPr>
      <w:tabs>
        <w:tab w:val="clear" w:pos="5103"/>
      </w:tabs>
    </w:pPr>
  </w:style>
  <w:style w:type="character" w:customStyle="1" w:styleId="TabNumCarattere">
    <w:name w:val="Tab Num Carattere"/>
    <w:basedOn w:val="TabPunCarattere"/>
    <w:link w:val="TabNum"/>
    <w:rsid w:val="00387070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Ogg">
    <w:name w:val="Ogg"/>
    <w:basedOn w:val="NORMG"/>
    <w:next w:val="Norm"/>
    <w:link w:val="OggCarattere"/>
    <w:qFormat/>
    <w:rsid w:val="0002464A"/>
    <w:pPr>
      <w:tabs>
        <w:tab w:val="left" w:pos="993"/>
      </w:tabs>
      <w:spacing w:before="240" w:after="120"/>
      <w:ind w:left="992" w:hanging="992"/>
    </w:pPr>
  </w:style>
  <w:style w:type="character" w:customStyle="1" w:styleId="OggCarattere">
    <w:name w:val="Ogg Carattere"/>
    <w:basedOn w:val="NormCarattere"/>
    <w:link w:val="Ogg"/>
    <w:rsid w:val="0002464A"/>
    <w:rPr>
      <w:rFonts w:ascii="Times New Roman" w:hAnsi="Times New Roman"/>
      <w:b/>
      <w:bCs/>
      <w:spacing w:val="-1"/>
      <w:kern w:val="0"/>
      <w:szCs w:val="32"/>
      <w:lang w:val="en-US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rsid w:val="00E045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/>
      <w:smallCaps/>
      <w:color w:val="2F5496" w:themeColor="accent1" w:themeShade="BF"/>
      <w:spacing w:val="0"/>
      <w:kern w:val="0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0450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0450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0450A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E0450A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A60A0"/>
    <w:rPr>
      <w:color w:val="666666"/>
    </w:rPr>
  </w:style>
  <w:style w:type="paragraph" w:customStyle="1" w:styleId="NormMix">
    <w:name w:val="Norm Mix"/>
    <w:basedOn w:val="Norm"/>
    <w:link w:val="NormMixCarattere"/>
    <w:qFormat/>
    <w:rsid w:val="0058338D"/>
    <w:pPr>
      <w:numPr>
        <w:numId w:val="28"/>
      </w:numPr>
    </w:pPr>
  </w:style>
  <w:style w:type="character" w:customStyle="1" w:styleId="NormMixCarattere">
    <w:name w:val="Norm Mix Carattere"/>
    <w:basedOn w:val="NormPunCarattere"/>
    <w:link w:val="NormMix"/>
    <w:rsid w:val="0058338D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Circ">
    <w:name w:val="Circ"/>
    <w:next w:val="Dest"/>
    <w:link w:val="CircCarattere"/>
    <w:qFormat/>
    <w:rsid w:val="000B54AF"/>
    <w:pPr>
      <w:spacing w:after="240" w:line="276" w:lineRule="auto"/>
      <w:jc w:val="center"/>
    </w:pPr>
    <w:rPr>
      <w:rFonts w:ascii="Times New Roman" w:hAnsi="Times New Roman"/>
      <w:color w:val="FF0000"/>
      <w:sz w:val="28"/>
      <w:szCs w:val="28"/>
    </w:rPr>
  </w:style>
  <w:style w:type="character" w:customStyle="1" w:styleId="CircCarattere">
    <w:name w:val="Circ Carattere"/>
    <w:basedOn w:val="Titolo1Carattere"/>
    <w:link w:val="Circ"/>
    <w:rsid w:val="000B54AF"/>
    <w:rPr>
      <w:rFonts w:ascii="Times New Roman" w:hAnsi="Times New Roman"/>
      <w:b w:val="0"/>
      <w:iCs w:val="0"/>
      <w:color w:val="FF0000"/>
      <w:spacing w:val="-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\_Limited\MODULISTICA%20NEW\CARTE\Carta%20Intestata%202026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507D-F01E-4F1F-B0B9-A1001D98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2026.dotx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2026-09-04T10:35:00Z</dcterms:created>
  <dcterms:modified xsi:type="dcterms:W3CDTF">2026-09-04T10:35:00Z</dcterms:modified>
</cp:coreProperties>
</file>